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1AEB" w:rsidRPr="00DA356F" w:rsidRDefault="002A72DA" w:rsidP="00A4638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94" type="#_x0000_t202" style="position:absolute;margin-left:563.35pt;margin-top:493.2pt;width:191.15pt;height:76.65pt;z-index:251649024;mso-position-horizontal-relative:page;mso-position-vertical-relative:page" filled="f" stroked="f" strokecolor="#c9f" strokeweight="1.5pt">
            <v:textbox style="mso-next-textbox:#_x0000_s1094">
              <w:txbxContent>
                <w:p w:rsidR="00DA356F" w:rsidRPr="00813185" w:rsidRDefault="00DA356F" w:rsidP="00813185">
                  <w:pPr>
                    <w:rPr>
                      <w:szCs w:val="20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142" style="position:absolute;margin-left:386.8pt;margin-top:209.3pt;width:10.8pt;height:10.8pt;z-index:251666432" fillcolor="white [3212]" strokecolor="blue" strokeweight="1.5pt"/>
        </w:pict>
      </w:r>
      <w:r>
        <w:rPr>
          <w:noProof/>
        </w:rPr>
        <w:pict>
          <v:rect id="_x0000_s1143" style="position:absolute;margin-left:342.8pt;margin-top:209.3pt;width:10.8pt;height:10.8pt;z-index:251667456" fillcolor="red" stroked="f" strokecolor="#c9f" strokeweight="1.5pt"/>
        </w:pict>
      </w:r>
      <w:r>
        <w:rPr>
          <w:noProof/>
        </w:rPr>
        <w:pict>
          <v:rect id="_x0000_s1141" style="position:absolute;margin-left:294.15pt;margin-top:209.3pt;width:10.8pt;height:10.8pt;z-index:251665408" fillcolor="blue" stroked="f" strokecolor="#c9f" strokeweight="1.5pt"/>
        </w:pict>
      </w:r>
      <w:r>
        <w:rPr>
          <w:noProof/>
        </w:rPr>
        <w:pict>
          <v:shape id="_x0000_s1088" type="#_x0000_t202" style="position:absolute;margin-left:34.7pt;margin-top:14pt;width:195pt;height:555.85pt;z-index:251644928;mso-position-horizontal-relative:page;mso-position-vertical-relative:page" filled="f" stroked="f">
            <v:textbox style="mso-next-textbox:#_x0000_s1088">
              <w:txbxContent>
                <w:p w:rsidR="00ED4130" w:rsidRPr="00A66EE3" w:rsidRDefault="00ED4130" w:rsidP="00ED4130">
                  <w:pPr>
                    <w:widowControl w:val="0"/>
                    <w:spacing w:line="360" w:lineRule="auto"/>
                    <w:rPr>
                      <w:rFonts w:ascii="Georgia" w:hAnsi="Georgia"/>
                    </w:rPr>
                  </w:pPr>
                </w:p>
                <w:p w:rsidR="00ED4130" w:rsidRPr="00A66EE3" w:rsidRDefault="00ED4130" w:rsidP="00ED4130">
                  <w:pPr>
                    <w:pStyle w:val="BodyText"/>
                    <w:widowControl w:val="0"/>
                    <w:spacing w:after="0" w:line="360" w:lineRule="auto"/>
                    <w:ind w:left="720"/>
                    <w:rPr>
                      <w:rFonts w:ascii="Georgia" w:hAnsi="Georgia"/>
                    </w:rPr>
                  </w:pPr>
                </w:p>
                <w:p w:rsidR="00ED4130" w:rsidRPr="00E50E13" w:rsidRDefault="00ED4130" w:rsidP="00ED4130">
                  <w:pPr>
                    <w:pStyle w:val="BodyText"/>
                    <w:widowControl w:val="0"/>
                    <w:numPr>
                      <w:ilvl w:val="0"/>
                      <w:numId w:val="13"/>
                    </w:numPr>
                    <w:spacing w:after="0" w:line="360" w:lineRule="auto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 xml:space="preserve">Student Health Services accommodate students only on an outpatient basis. </w:t>
                  </w:r>
                </w:p>
                <w:p w:rsidR="00A66EE3" w:rsidRPr="00E50E13" w:rsidRDefault="00ED4130" w:rsidP="00ED4130">
                  <w:pPr>
                    <w:pStyle w:val="BodyText"/>
                    <w:widowControl w:val="0"/>
                    <w:numPr>
                      <w:ilvl w:val="0"/>
                      <w:numId w:val="13"/>
                    </w:numPr>
                    <w:spacing w:after="0" w:line="360" w:lineRule="auto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 xml:space="preserve">Services are available </w:t>
                  </w:r>
                </w:p>
                <w:p w:rsidR="00ED4130" w:rsidRPr="00E50E13" w:rsidRDefault="00ED4130" w:rsidP="00A66EE3">
                  <w:pPr>
                    <w:pStyle w:val="BodyText"/>
                    <w:widowControl w:val="0"/>
                    <w:spacing w:after="0" w:line="360" w:lineRule="auto"/>
                    <w:ind w:left="720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>Monday –</w:t>
                  </w:r>
                  <w:r w:rsidR="008D7343" w:rsidRPr="00E50E13">
                    <w:rPr>
                      <w:rFonts w:ascii="Georgia" w:hAnsi="Georgia"/>
                      <w:color w:val="0000FF"/>
                    </w:rPr>
                    <w:t xml:space="preserve">Friday </w:t>
                  </w:r>
                  <w:r w:rsidR="008D7343">
                    <w:rPr>
                      <w:rFonts w:ascii="Georgia" w:hAnsi="Georgia"/>
                      <w:color w:val="0000FF"/>
                    </w:rPr>
                    <w:t>8</w:t>
                  </w:r>
                  <w:r w:rsidR="00F8251E">
                    <w:rPr>
                      <w:rFonts w:ascii="Georgia" w:hAnsi="Georgia"/>
                      <w:color w:val="0000FF"/>
                    </w:rPr>
                    <w:t xml:space="preserve"> a.m</w:t>
                  </w:r>
                  <w:r w:rsidR="008D7343">
                    <w:rPr>
                      <w:rFonts w:ascii="Georgia" w:hAnsi="Georgia"/>
                      <w:color w:val="0000FF"/>
                    </w:rPr>
                    <w:t>. -</w:t>
                  </w:r>
                  <w:r w:rsidRPr="00E50E13">
                    <w:rPr>
                      <w:rFonts w:ascii="Georgia" w:hAnsi="Georgia"/>
                      <w:color w:val="0000FF"/>
                    </w:rPr>
                    <w:t xml:space="preserve"> 4:30p.m. </w:t>
                  </w:r>
                </w:p>
                <w:p w:rsidR="00ED4130" w:rsidRPr="00E50E13" w:rsidRDefault="00ED4130" w:rsidP="00ED4130">
                  <w:pPr>
                    <w:pStyle w:val="BodyText"/>
                    <w:widowControl w:val="0"/>
                    <w:numPr>
                      <w:ilvl w:val="0"/>
                      <w:numId w:val="13"/>
                    </w:numPr>
                    <w:spacing w:after="0" w:line="360" w:lineRule="auto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>Services include:</w:t>
                  </w:r>
                </w:p>
                <w:p w:rsidR="00ED4130" w:rsidRPr="00E50E13" w:rsidRDefault="00ED4130" w:rsidP="00ED4130">
                  <w:pPr>
                    <w:pStyle w:val="BodyText"/>
                    <w:jc w:val="center"/>
                    <w:rPr>
                      <w:rFonts w:ascii="Georgia" w:hAnsi="Georgia"/>
                      <w:color w:val="0000FF"/>
                    </w:rPr>
                  </w:pPr>
                </w:p>
                <w:p w:rsidR="00ED4130" w:rsidRPr="00E50E13" w:rsidRDefault="00ED4130" w:rsidP="00ED4130">
                  <w:pPr>
                    <w:pStyle w:val="BodyText"/>
                    <w:jc w:val="center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>*General first aid</w:t>
                  </w:r>
                </w:p>
                <w:p w:rsidR="00ED4130" w:rsidRPr="00E50E13" w:rsidRDefault="00ED4130" w:rsidP="00ED4130">
                  <w:pPr>
                    <w:pStyle w:val="BodyText"/>
                    <w:jc w:val="center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>*Emergency services</w:t>
                  </w:r>
                </w:p>
                <w:p w:rsidR="00ED4130" w:rsidRPr="00E50E13" w:rsidRDefault="00ED4130" w:rsidP="00ED4130">
                  <w:pPr>
                    <w:pStyle w:val="BodyText"/>
                    <w:jc w:val="center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>*Counseling Services on health problems</w:t>
                  </w:r>
                </w:p>
                <w:p w:rsidR="00ED4130" w:rsidRPr="00E50E13" w:rsidRDefault="00ED4130" w:rsidP="00ED4130">
                  <w:pPr>
                    <w:pStyle w:val="BodyText"/>
                    <w:jc w:val="center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>*Referral Services</w:t>
                  </w:r>
                </w:p>
                <w:p w:rsidR="00ED4130" w:rsidRPr="00E50E13" w:rsidRDefault="00ED4130" w:rsidP="00ED4130">
                  <w:pPr>
                    <w:pStyle w:val="BodyText"/>
                    <w:jc w:val="center"/>
                    <w:rPr>
                      <w:rFonts w:ascii="Georgia" w:hAnsi="Georgia"/>
                      <w:color w:val="0000FF"/>
                    </w:rPr>
                  </w:pPr>
                  <w:r w:rsidRPr="00E50E13">
                    <w:rPr>
                      <w:rFonts w:ascii="Georgia" w:hAnsi="Georgia"/>
                      <w:color w:val="0000FF"/>
                    </w:rPr>
                    <w:t>*Communication of pertinent information to consulting physicians, hospitals, clinics, and other health agencies</w:t>
                  </w:r>
                </w:p>
                <w:p w:rsidR="00135F6D" w:rsidRPr="00E50E13" w:rsidRDefault="00135F6D" w:rsidP="00ED4130">
                  <w:pPr>
                    <w:jc w:val="center"/>
                    <w:rPr>
                      <w:rFonts w:ascii="Georgia" w:hAnsi="Georgia"/>
                      <w:color w:val="0000FF"/>
                    </w:rPr>
                  </w:pPr>
                </w:p>
                <w:p w:rsidR="00F03DD0" w:rsidRPr="00E50E13" w:rsidRDefault="00F03DD0" w:rsidP="00F03DD0">
                  <w:pPr>
                    <w:pStyle w:val="LogoBox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**</w:t>
                  </w:r>
                  <w:r w:rsidRPr="00E50E13">
                    <w:rPr>
                      <w:rFonts w:ascii="Georgia" w:hAnsi="Georgia"/>
                      <w:color w:val="0000FF"/>
                      <w:szCs w:val="24"/>
                    </w:rPr>
                    <w:t>Dr’s hours of availability are subject to change. Please call (615) 963-5291 prior to your visit if you need to see a doctor</w:t>
                  </w: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.</w:t>
                  </w:r>
                </w:p>
                <w:p w:rsidR="00F03DD0" w:rsidRPr="00E50E13" w:rsidRDefault="00F03DD0" w:rsidP="00ED4130">
                  <w:pPr>
                    <w:jc w:val="center"/>
                    <w:rPr>
                      <w:color w:val="0000FF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4" type="#_x0000_t202" style="position:absolute;margin-left:304pt;margin-top:31.3pt;width:188pt;height:652.05pt;z-index:251658240;mso-position-horizontal-relative:page;mso-position-vertical-relative:page" filled="f" stroked="f" strokecolor="#c9f" strokeweight="1.5pt">
            <v:textbox style="mso-next-textbox:#_x0000_s1114">
              <w:txbxContent>
                <w:p w:rsidR="00ED4130" w:rsidRPr="00E50E13" w:rsidRDefault="00ED4130" w:rsidP="00ED4130">
                  <w:pPr>
                    <w:pStyle w:val="LogoBox"/>
                    <w:rPr>
                      <w:rFonts w:ascii="Georgia" w:hAnsi="Georgia"/>
                      <w:color w:val="0000FF"/>
                      <w:sz w:val="32"/>
                      <w:szCs w:val="32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32"/>
                      <w:szCs w:val="32"/>
                    </w:rPr>
                    <w:t>Staff</w:t>
                  </w:r>
                </w:p>
                <w:p w:rsidR="00F03DD0" w:rsidRPr="00E50E13" w:rsidRDefault="00F03DD0" w:rsidP="00F03DD0">
                  <w:pPr>
                    <w:pStyle w:val="LogoBox"/>
                    <w:ind w:left="720"/>
                    <w:jc w:val="left"/>
                    <w:rPr>
                      <w:rFonts w:ascii="Georgia" w:hAnsi="Georgia"/>
                      <w:color w:val="0000FF"/>
                      <w:sz w:val="20"/>
                    </w:rPr>
                  </w:pPr>
                </w:p>
                <w:p w:rsidR="00ED4130" w:rsidRPr="00E50E13" w:rsidRDefault="00ED4130" w:rsidP="008D7343">
                  <w:pPr>
                    <w:pStyle w:val="LogoBox"/>
                    <w:numPr>
                      <w:ilvl w:val="0"/>
                      <w:numId w:val="15"/>
                    </w:numPr>
                    <w:ind w:hanging="400"/>
                    <w:jc w:val="left"/>
                    <w:rPr>
                      <w:rFonts w:ascii="Georgia" w:hAnsi="Georgia"/>
                      <w:color w:val="0000FF"/>
                      <w:sz w:val="20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>Ivan R. Davis, Sr.,</w:t>
                  </w:r>
                  <w:r w:rsidR="008D7343">
                    <w:rPr>
                      <w:rFonts w:ascii="Georgia" w:hAnsi="Georgia"/>
                      <w:color w:val="0000FF"/>
                      <w:sz w:val="20"/>
                    </w:rPr>
                    <w:t xml:space="preserve"> M.D.</w:t>
                  </w: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 xml:space="preserve"> </w:t>
                  </w: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Director</w:t>
                  </w:r>
                </w:p>
                <w:p w:rsidR="00ED4130" w:rsidRPr="00E50E13" w:rsidRDefault="00ED4130" w:rsidP="00ED4130">
                  <w:pPr>
                    <w:pStyle w:val="LogoBox"/>
                    <w:numPr>
                      <w:ilvl w:val="0"/>
                      <w:numId w:val="12"/>
                    </w:numPr>
                    <w:jc w:val="left"/>
                    <w:rPr>
                      <w:rFonts w:ascii="Georgia" w:hAnsi="Georgia"/>
                      <w:color w:val="0000FF"/>
                      <w:sz w:val="20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>Dr. Edward R. Hills, M</w:t>
                  </w:r>
                  <w:r w:rsidR="008D7343">
                    <w:rPr>
                      <w:rFonts w:ascii="Georgia" w:hAnsi="Georgia"/>
                      <w:color w:val="0000FF"/>
                      <w:sz w:val="20"/>
                    </w:rPr>
                    <w:t>.</w:t>
                  </w: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>D</w:t>
                  </w:r>
                  <w:r w:rsidR="008D7343">
                    <w:rPr>
                      <w:rFonts w:ascii="Georgia" w:hAnsi="Georgia"/>
                      <w:color w:val="0000FF"/>
                      <w:sz w:val="20"/>
                    </w:rPr>
                    <w:t>.</w:t>
                  </w: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 xml:space="preserve">  </w:t>
                  </w: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(Gynecologist)</w:t>
                  </w:r>
                </w:p>
                <w:p w:rsidR="00ED4130" w:rsidRPr="00E50E13" w:rsidRDefault="00ED4130" w:rsidP="00ED4130">
                  <w:pPr>
                    <w:pStyle w:val="LogoBox"/>
                    <w:numPr>
                      <w:ilvl w:val="0"/>
                      <w:numId w:val="12"/>
                    </w:numPr>
                    <w:jc w:val="left"/>
                    <w:rPr>
                      <w:rFonts w:ascii="Georgia" w:hAnsi="Georgia"/>
                      <w:color w:val="0000FF"/>
                      <w:sz w:val="20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>Beatrice Edmundson</w:t>
                  </w:r>
                  <w:r w:rsidR="008D7343" w:rsidRPr="00E50E13">
                    <w:rPr>
                      <w:rFonts w:ascii="Georgia" w:hAnsi="Georgia"/>
                      <w:color w:val="0000FF"/>
                      <w:sz w:val="20"/>
                    </w:rPr>
                    <w:t xml:space="preserve">, </w:t>
                  </w:r>
                  <w:r w:rsidR="008D7343" w:rsidRPr="008D734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R.N.</w:t>
                  </w:r>
                  <w:r w:rsidR="008D7343">
                    <w:rPr>
                      <w:rFonts w:ascii="Georgia" w:hAnsi="Georgia"/>
                      <w:color w:val="0000FF"/>
                      <w:sz w:val="20"/>
                    </w:rPr>
                    <w:t xml:space="preserve"> </w:t>
                  </w: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F.N.P.</w:t>
                  </w:r>
                </w:p>
                <w:p w:rsidR="00ED4130" w:rsidRPr="00E50E13" w:rsidRDefault="00ED4130" w:rsidP="00E50E13">
                  <w:pPr>
                    <w:pStyle w:val="LogoBox"/>
                    <w:numPr>
                      <w:ilvl w:val="0"/>
                      <w:numId w:val="12"/>
                    </w:numPr>
                    <w:jc w:val="left"/>
                    <w:rPr>
                      <w:rFonts w:ascii="Georgia" w:hAnsi="Georgia"/>
                      <w:color w:val="0000FF"/>
                      <w:sz w:val="20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 xml:space="preserve">Walretta Chandler, </w:t>
                  </w:r>
                  <w:r w:rsidR="00E50E13"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L.P.N</w:t>
                  </w:r>
                  <w:r w:rsidR="00E50E13" w:rsidRPr="00E50E13">
                    <w:rPr>
                      <w:rFonts w:ascii="Georgia" w:hAnsi="Georgia"/>
                      <w:color w:val="0000FF"/>
                      <w:sz w:val="20"/>
                    </w:rPr>
                    <w:t xml:space="preserve">. </w:t>
                  </w:r>
                  <w:r w:rsidR="00E50E13"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 xml:space="preserve">Lead Nurse               </w:t>
                  </w:r>
                  <w:r w:rsidR="00A66EE3"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 xml:space="preserve"> 963-5294</w:t>
                  </w:r>
                </w:p>
                <w:p w:rsidR="00ED4130" w:rsidRPr="00E50E13" w:rsidRDefault="00ED4130" w:rsidP="00ED4130">
                  <w:pPr>
                    <w:pStyle w:val="LogoBox"/>
                    <w:numPr>
                      <w:ilvl w:val="0"/>
                      <w:numId w:val="12"/>
                    </w:numPr>
                    <w:jc w:val="left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 xml:space="preserve">Maurice Crawford, </w:t>
                  </w: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Medical</w:t>
                  </w:r>
                  <w:r w:rsidRPr="00E50E13">
                    <w:rPr>
                      <w:rFonts w:ascii="Georgia" w:hAnsi="Georgia"/>
                      <w:color w:val="0000FF"/>
                      <w:sz w:val="20"/>
                    </w:rPr>
                    <w:t xml:space="preserve"> </w:t>
                  </w: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Clinical Assistant</w:t>
                  </w:r>
                  <w:r w:rsidR="00A66EE3"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 xml:space="preserve">   963-5292</w:t>
                  </w:r>
                </w:p>
                <w:p w:rsidR="00596758" w:rsidRPr="00E50E13" w:rsidRDefault="00596758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A66EE3" w:rsidRPr="00E50E13" w:rsidRDefault="00A66EE3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A66EE3" w:rsidRPr="00E50E13" w:rsidRDefault="00A66EE3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A66EE3" w:rsidRPr="00E50E13" w:rsidRDefault="00A66EE3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A66EE3" w:rsidRPr="00E50E13" w:rsidRDefault="00A66EE3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A66EE3" w:rsidRPr="00E50E13" w:rsidRDefault="00A66EE3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A66EE3" w:rsidRPr="00E50E13" w:rsidRDefault="00A66EE3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A66EE3" w:rsidRPr="00E50E13" w:rsidRDefault="00A66EE3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This Brochure is a short list of community resources and other important telephone numbers that may be used to locate the help you need. The listings are provided by your student Health Center.</w:t>
                  </w:r>
                </w:p>
                <w:p w:rsidR="00596758" w:rsidRPr="00E50E13" w:rsidRDefault="00596758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596758" w:rsidRPr="00E50E13" w:rsidRDefault="00596758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596758" w:rsidRPr="00E50E13" w:rsidRDefault="00596758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596758" w:rsidRPr="00E50E13" w:rsidRDefault="00596758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</w:p>
                <w:p w:rsidR="009B35F9" w:rsidRPr="00E50E13" w:rsidRDefault="008D7343" w:rsidP="00E50E13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3500 John A. Merritt Blvd.</w:t>
                  </w:r>
                </w:p>
                <w:p w:rsidR="009B35F9" w:rsidRPr="00E50E13" w:rsidRDefault="009B35F9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PO Box 9528</w:t>
                  </w:r>
                </w:p>
                <w:p w:rsidR="009B35F9" w:rsidRPr="00E50E13" w:rsidRDefault="009B35F9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Nashville, TN 37209</w:t>
                  </w:r>
                </w:p>
                <w:p w:rsidR="009B35F9" w:rsidRPr="00E50E13" w:rsidRDefault="009B35F9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Phone :(615) 963-5291</w:t>
                  </w:r>
                </w:p>
                <w:p w:rsidR="009B35F9" w:rsidRPr="00E50E13" w:rsidRDefault="009B35F9" w:rsidP="009B35F9">
                  <w:pPr>
                    <w:pStyle w:val="Taglinehere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Fax :(615) 963-5084</w:t>
                  </w:r>
                </w:p>
                <w:p w:rsidR="008C783E" w:rsidRPr="00E50E13" w:rsidRDefault="002A72DA" w:rsidP="008C783E">
                  <w:pPr>
                    <w:pStyle w:val="Address2"/>
                    <w:rPr>
                      <w:rFonts w:ascii="Georgia" w:hAnsi="Georgia"/>
                      <w:color w:val="0000FF"/>
                    </w:rPr>
                  </w:pPr>
                  <w:hyperlink r:id="rId5" w:history="1">
                    <w:r w:rsidR="00A66EE3" w:rsidRPr="00E50E13">
                      <w:rPr>
                        <w:rStyle w:val="Hyperlink"/>
                        <w:rFonts w:ascii="Georgia" w:hAnsi="Georgia"/>
                      </w:rPr>
                      <w:t>www.tnstate.edu</w:t>
                    </w:r>
                  </w:hyperlink>
                </w:p>
                <w:p w:rsidR="00A66EE3" w:rsidRPr="00E50E13" w:rsidRDefault="00A66EE3" w:rsidP="008C783E">
                  <w:pPr>
                    <w:pStyle w:val="Address2"/>
                    <w:rPr>
                      <w:rFonts w:ascii="Georgia" w:hAnsi="Georgia"/>
                      <w:color w:val="0000FF"/>
                    </w:rPr>
                  </w:pPr>
                </w:p>
                <w:p w:rsidR="00A66EE3" w:rsidRPr="00E50E13" w:rsidRDefault="00A66EE3" w:rsidP="008C783E">
                  <w:pPr>
                    <w:pStyle w:val="Address2"/>
                    <w:rPr>
                      <w:rFonts w:ascii="Georgia" w:hAnsi="Georgia"/>
                      <w:color w:val="0000FF"/>
                      <w:sz w:val="16"/>
                      <w:szCs w:val="16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16"/>
                      <w:szCs w:val="16"/>
                    </w:rPr>
                    <w:t>UPDATED FALL2010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6" type="#_x0000_t202" style="position:absolute;margin-left:550.7pt;margin-top:292pt;width:216.75pt;height:158.35pt;z-index:251650048;mso-wrap-style:none;mso-position-horizontal-relative:page;mso-position-vertical-relative:page" filled="f" stroked="f" strokecolor="#c9f" strokeweight="1.5pt">
            <v:textbox style="mso-next-textbox:#_x0000_s1096;mso-fit-shape-to-text:t">
              <w:txbxContent>
                <w:p w:rsidR="00DA356F" w:rsidRPr="009B35F9" w:rsidRDefault="00F03DD0" w:rsidP="009B35F9">
                  <w:r>
                    <w:rPr>
                      <w:noProof/>
                    </w:rPr>
                    <w:drawing>
                      <wp:inline distT="0" distB="0" distL="0" distR="0">
                        <wp:extent cx="2573655" cy="1922145"/>
                        <wp:effectExtent l="19050" t="0" r="0" b="0"/>
                        <wp:docPr id="26" name="Picture 26" descr="F:\DCIM\100NVTIM\IMAG0208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6" descr="F:\DCIM\100NVTIM\IMAG0208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73655" cy="192214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89" type="#_x0000_t202" style="position:absolute;margin-left:556.8pt;margin-top:98.65pt;width:206.7pt;height:161.05pt;z-index:251645952;mso-position-horizontal-relative:page;mso-position-vertical-relative:page" filled="f" stroked="f">
            <v:textbox style="mso-next-textbox:#_x0000_s1089">
              <w:txbxContent>
                <w:p w:rsidR="000470B3" w:rsidRPr="00E50E13" w:rsidRDefault="000470B3" w:rsidP="000470B3">
                  <w:pPr>
                    <w:pStyle w:val="PlaceHeadline"/>
                    <w:rPr>
                      <w:rFonts w:ascii="Georgia" w:hAnsi="Georgia"/>
                      <w:color w:val="0000FF"/>
                      <w:sz w:val="32"/>
                      <w:szCs w:val="32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32"/>
                      <w:szCs w:val="32"/>
                    </w:rPr>
                    <w:t>Tennessee State University</w:t>
                  </w:r>
                </w:p>
                <w:p w:rsidR="009B35F9" w:rsidRPr="00E50E13" w:rsidRDefault="009B35F9" w:rsidP="000470B3">
                  <w:pPr>
                    <w:pStyle w:val="PlaceHeadline"/>
                    <w:rPr>
                      <w:rFonts w:ascii="Georgia" w:hAnsi="Georgia"/>
                      <w:color w:val="0000FF"/>
                      <w:sz w:val="32"/>
                      <w:szCs w:val="32"/>
                    </w:rPr>
                  </w:pPr>
                </w:p>
                <w:p w:rsidR="000470B3" w:rsidRPr="00E50E13" w:rsidRDefault="000470B3" w:rsidP="000470B3">
                  <w:pPr>
                    <w:pStyle w:val="PlaceHeadline"/>
                    <w:rPr>
                      <w:rFonts w:ascii="Georgia" w:hAnsi="Georgia"/>
                      <w:color w:val="0000FF"/>
                      <w:sz w:val="32"/>
                      <w:szCs w:val="32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32"/>
                      <w:szCs w:val="32"/>
                    </w:rPr>
                    <w:t xml:space="preserve">Queen Washington </w:t>
                  </w:r>
                </w:p>
                <w:p w:rsidR="000470B3" w:rsidRPr="00E50E13" w:rsidRDefault="000470B3" w:rsidP="000470B3">
                  <w:pPr>
                    <w:pStyle w:val="PlaceHeadline"/>
                    <w:rPr>
                      <w:rFonts w:ascii="Georgia" w:hAnsi="Georgia"/>
                      <w:color w:val="0000FF"/>
                      <w:sz w:val="32"/>
                      <w:szCs w:val="32"/>
                    </w:rPr>
                  </w:pPr>
                  <w:r w:rsidRPr="00E50E13">
                    <w:rPr>
                      <w:rFonts w:ascii="Georgia" w:hAnsi="Georgia"/>
                      <w:color w:val="0000FF"/>
                      <w:sz w:val="32"/>
                      <w:szCs w:val="32"/>
                    </w:rPr>
                    <w:t>Health Center</w:t>
                  </w:r>
                </w:p>
                <w:p w:rsidR="00DA356F" w:rsidRPr="000470B3" w:rsidRDefault="00DA356F" w:rsidP="000470B3"/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098" type="#_x0000_t202" style="position:absolute;margin-left:28.3pt;margin-top:503.1pt;width:207.9pt;height:31.95pt;z-index:251652096;mso-position-horizontal-relative:page;mso-position-vertical-relative:page" filled="f" stroked="f" strokecolor="#c9f" strokeweight="1.5pt">
            <v:textbox style="mso-next-textbox:#_x0000_s1098">
              <w:txbxContent>
                <w:p w:rsidR="00DA356F" w:rsidRDefault="00CC50E0" w:rsidP="00056AE7">
                  <w:pPr>
                    <w:pStyle w:val="BodyText4"/>
                  </w:pPr>
                  <w:r>
                    <w:t>.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line id="_x0000_s1103" style="position:absolute;z-index:251653120" from="3.9pt,-291.5pt" to="181.5pt,-291.5pt" o:regroupid="2" strokecolor="#9c0" strokeweight="1.5pt"/>
        </w:pict>
      </w:r>
      <w:r>
        <w:rPr>
          <w:noProof/>
        </w:rPr>
        <w:pict>
          <v:line id="_x0000_s1106" style="position:absolute;z-index:251654144" from="3.9pt,-116.9pt" to="181.5pt,-116.9pt" o:regroupid="3" strokecolor="#9c0" strokeweight="1.5pt"/>
        </w:pict>
      </w:r>
      <w:r w:rsidR="00DA356F">
        <w:br w:type="page"/>
      </w:r>
      <w:r>
        <w:rPr>
          <w:noProof/>
        </w:rPr>
        <w:lastRenderedPageBreak/>
        <w:pict>
          <v:shape id="_x0000_s1140" type="#_x0000_t202" style="position:absolute;margin-left:545.7pt;margin-top:498.85pt;width:241.8pt;height:81.45pt;z-index:251664384;mso-position-horizontal-relative:page;mso-position-vertical-relative:page" filled="f" stroked="f" strokecolor="#c9f" strokeweight="1.5pt">
            <v:textbox style="mso-next-textbox:#_x0000_s1140">
              <w:txbxContent>
                <w:p w:rsidR="0072655B" w:rsidRPr="00DD25F9" w:rsidRDefault="00C65293" w:rsidP="00DD25F9">
                  <w:r>
                    <w:rPr>
                      <w:noProof/>
                    </w:rPr>
                    <w:drawing>
                      <wp:inline distT="0" distB="0" distL="0" distR="0">
                        <wp:extent cx="2554816" cy="720149"/>
                        <wp:effectExtent l="19050" t="0" r="0" b="0"/>
                        <wp:docPr id="3" name="Picture 2" descr="TSU!.bmp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TSU!.bmp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561280" cy="72197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10" type="#_x0000_t202" style="position:absolute;margin-left:554.1pt;margin-top:63.65pt;width:202.8pt;height:516.65pt;z-index:251657216;mso-position-horizontal-relative:page;mso-position-vertical-relative:page" filled="f" stroked="f" strokecolor="#c9f" strokeweight="1.5pt">
            <v:textbox style="mso-next-textbox:#_x0000_s1110">
              <w:txbxContent>
                <w:p w:rsidR="00D67A7D" w:rsidRPr="00A66EE3" w:rsidRDefault="007C4BF4" w:rsidP="007C4BF4">
                  <w:pPr>
                    <w:rPr>
                      <w:rStyle w:val="HighlightTextCharChar"/>
                      <w:rFonts w:ascii="Georgia" w:hAnsi="Georgia" w:cs="Times New Roman"/>
                      <w:color w:val="0000FF"/>
                      <w:sz w:val="24"/>
                    </w:rPr>
                  </w:pPr>
                  <w:r w:rsidRPr="00A66EE3">
                    <w:rPr>
                      <w:rStyle w:val="HighlightTextCharChar"/>
                      <w:rFonts w:ascii="Georgia" w:hAnsi="Georgia" w:cs="Times New Roman"/>
                      <w:b/>
                      <w:color w:val="0000FF"/>
                      <w:sz w:val="24"/>
                      <w:u w:val="single"/>
                    </w:rPr>
                    <w:t>Immunizations</w:t>
                  </w:r>
                </w:p>
                <w:p w:rsidR="007C4BF4" w:rsidRPr="00C65293" w:rsidRDefault="007C4BF4" w:rsidP="007C4BF4">
                  <w:pPr>
                    <w:rPr>
                      <w:rStyle w:val="HighlightTextCharChar"/>
                      <w:rFonts w:ascii="Georgia" w:hAnsi="Georgia" w:cs="Times New Roman"/>
                      <w:color w:val="auto"/>
                      <w:sz w:val="24"/>
                    </w:rPr>
                  </w:pPr>
                </w:p>
                <w:p w:rsidR="007C4BF4" w:rsidRPr="00C65293" w:rsidRDefault="007C4BF4" w:rsidP="007C4BF4">
                  <w:pPr>
                    <w:rPr>
                      <w:rStyle w:val="HighlightTextCharChar"/>
                      <w:rFonts w:ascii="Georgia" w:hAnsi="Georgia" w:cs="Times New Roman"/>
                      <w:color w:val="auto"/>
                      <w:sz w:val="18"/>
                      <w:szCs w:val="18"/>
                    </w:rPr>
                  </w:pPr>
                  <w:r w:rsidRPr="00C65293">
                    <w:rPr>
                      <w:rStyle w:val="HighlightTextCharChar"/>
                      <w:rFonts w:ascii="Georgia" w:hAnsi="Georgia" w:cs="Times New Roman"/>
                      <w:color w:val="auto"/>
                      <w:sz w:val="18"/>
                      <w:szCs w:val="18"/>
                    </w:rPr>
                    <w:t xml:space="preserve">Metro Health Department  </w:t>
                  </w:r>
                  <w:r w:rsidR="00C65293">
                    <w:rPr>
                      <w:rStyle w:val="HighlightTextCharChar"/>
                      <w:rFonts w:ascii="Georgia" w:hAnsi="Georgia" w:cs="Times New Roman"/>
                      <w:color w:val="auto"/>
                      <w:sz w:val="18"/>
                      <w:szCs w:val="18"/>
                    </w:rPr>
                    <w:t xml:space="preserve">  </w:t>
                  </w:r>
                  <w:r w:rsidR="001F2A38" w:rsidRPr="00C65293">
                    <w:rPr>
                      <w:rStyle w:val="HighlightTextCharChar"/>
                      <w:rFonts w:ascii="Georgia" w:hAnsi="Georgia" w:cs="Times New Roman"/>
                      <w:color w:val="auto"/>
                      <w:sz w:val="18"/>
                      <w:szCs w:val="18"/>
                    </w:rPr>
                    <w:t xml:space="preserve">                 </w:t>
                  </w:r>
                  <w:r w:rsidRPr="00C65293">
                    <w:rPr>
                      <w:rStyle w:val="HighlightTextCharChar"/>
                      <w:rFonts w:ascii="Georgia" w:hAnsi="Georgia" w:cs="Times New Roman"/>
                      <w:color w:val="auto"/>
                      <w:sz w:val="18"/>
                      <w:szCs w:val="18"/>
                    </w:rPr>
                    <w:t>340-5667</w:t>
                  </w:r>
                </w:p>
                <w:p w:rsidR="001F2A38" w:rsidRPr="00C65293" w:rsidRDefault="001F2A38" w:rsidP="007C4BF4">
                  <w:pPr>
                    <w:rPr>
                      <w:rStyle w:val="HighlightTextCharChar"/>
                      <w:rFonts w:ascii="Georgia" w:hAnsi="Georgia" w:cs="Times New Roman"/>
                      <w:color w:val="auto"/>
                      <w:sz w:val="18"/>
                      <w:szCs w:val="18"/>
                    </w:rPr>
                  </w:pPr>
                </w:p>
                <w:p w:rsidR="001F2A38" w:rsidRPr="00A66EE3" w:rsidRDefault="001F2A38" w:rsidP="007C4BF4">
                  <w:pPr>
                    <w:rPr>
                      <w:rStyle w:val="HighlightTextCharChar"/>
                      <w:rFonts w:ascii="Georgia" w:hAnsi="Georgia" w:cs="Times New Roman"/>
                      <w:b/>
                      <w:color w:val="FF0000"/>
                      <w:sz w:val="18"/>
                      <w:szCs w:val="18"/>
                      <w:u w:val="single"/>
                    </w:rPr>
                  </w:pPr>
                  <w:r w:rsidRPr="00A66EE3">
                    <w:rPr>
                      <w:rStyle w:val="HighlightTextCharChar"/>
                      <w:rFonts w:ascii="Georgia" w:hAnsi="Georgia" w:cs="Times New Roman"/>
                      <w:b/>
                      <w:color w:val="FF0000"/>
                      <w:sz w:val="24"/>
                      <w:szCs w:val="24"/>
                      <w:u w:val="single"/>
                    </w:rPr>
                    <w:t>Diabetes</w:t>
                  </w:r>
                </w:p>
                <w:p w:rsidR="001F2A38" w:rsidRPr="00C65293" w:rsidRDefault="001F2A38" w:rsidP="007C4BF4">
                  <w:pPr>
                    <w:rPr>
                      <w:rStyle w:val="HighlightTextCharChar"/>
                      <w:rFonts w:ascii="Georgia" w:hAnsi="Georgia" w:cs="Times New Roman"/>
                      <w:color w:val="auto"/>
                      <w:sz w:val="18"/>
                      <w:szCs w:val="18"/>
                    </w:rPr>
                  </w:pPr>
                </w:p>
                <w:p w:rsidR="004B7A26" w:rsidRPr="00C65293" w:rsidRDefault="00DD25F9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>Diabetes</w:t>
                  </w:r>
                  <w:r w:rsidR="001F2A38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Association</w:t>
                  </w:r>
                  <w:r w:rsidR="004B7A26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  </w:t>
                  </w:r>
                  <w:r w:rsid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</w:t>
                  </w:r>
                  <w:r w:rsidR="004B7A26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1-800-342-2383</w:t>
                  </w:r>
                </w:p>
                <w:p w:rsidR="004B7A26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</w:p>
                <w:p w:rsidR="004B7A26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Baptist Diabetes Center      </w:t>
                  </w:r>
                  <w:r w:rsid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</w:t>
                  </w: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         284-2800</w:t>
                  </w:r>
                </w:p>
                <w:p w:rsidR="004B7A26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</w:p>
                <w:p w:rsidR="004B7A26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Centennial Diabetes Center    </w:t>
                  </w:r>
                  <w:r w:rsid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</w:t>
                  </w: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    342-1818</w:t>
                  </w:r>
                  <w:r w:rsidR="001F2A38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</w:t>
                  </w:r>
                </w:p>
                <w:p w:rsidR="004B7A26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</w:p>
                <w:p w:rsidR="004B7A26" w:rsidRPr="00A66EE3" w:rsidRDefault="004B7A26" w:rsidP="007C4BF4">
                  <w:pPr>
                    <w:rPr>
                      <w:rStyle w:val="HighlightTextCharChar"/>
                      <w:rFonts w:ascii="Georgia" w:hAnsi="Georgia"/>
                      <w:color w:val="0000FF"/>
                      <w:sz w:val="24"/>
                      <w:szCs w:val="24"/>
                    </w:rPr>
                  </w:pPr>
                  <w:r w:rsidRPr="00A66EE3">
                    <w:rPr>
                      <w:rStyle w:val="HighlightTextCharChar"/>
                      <w:rFonts w:ascii="Georgia" w:hAnsi="Georgia" w:cs="Times New Roman"/>
                      <w:b/>
                      <w:color w:val="0000FF"/>
                      <w:sz w:val="24"/>
                      <w:szCs w:val="24"/>
                      <w:u w:val="single"/>
                    </w:rPr>
                    <w:t>Other Health Related Contacts</w:t>
                  </w:r>
                </w:p>
                <w:p w:rsidR="004B7A26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24"/>
                      <w:szCs w:val="24"/>
                    </w:rPr>
                  </w:pPr>
                </w:p>
                <w:p w:rsidR="001F2A38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Cover </w:t>
                  </w:r>
                  <w:r w:rsidR="00DD25F9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>Tenn. /Tenn.</w:t>
                  </w: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Care</w:t>
                  </w:r>
                  <w:r w:rsidR="001F2A38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</w:t>
                  </w:r>
                  <w:r w:rsidR="00DD25F9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         </w:t>
                  </w: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>507-6000</w:t>
                  </w:r>
                </w:p>
                <w:p w:rsidR="00DD25F9" w:rsidRPr="00C65293" w:rsidRDefault="00DD25F9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</w:p>
                <w:p w:rsidR="004B7A26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Sickle Cell Center </w:t>
                  </w:r>
                  <w:r w:rsidR="00DD25F9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          </w:t>
                  </w:r>
                  <w:r w:rsid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</w:t>
                  </w:r>
                  <w:r w:rsidR="00DD25F9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</w:t>
                  </w: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 327-6763</w:t>
                  </w:r>
                </w:p>
                <w:p w:rsidR="00DD25F9" w:rsidRPr="00C65293" w:rsidRDefault="00DD25F9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</w:p>
                <w:p w:rsidR="004B7A26" w:rsidRPr="00C65293" w:rsidRDefault="004B7A26" w:rsidP="007C4BF4">
                  <w:pPr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</w:pP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>TB Control/</w:t>
                  </w:r>
                  <w:r w:rsidR="00DD25F9"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Info                     </w:t>
                  </w: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</w:t>
                  </w:r>
                  <w:r w:rsid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</w:t>
                  </w:r>
                  <w:r w:rsidRPr="00C65293">
                    <w:rPr>
                      <w:rStyle w:val="HighlightTextCharChar"/>
                      <w:rFonts w:ascii="Georgia" w:hAnsi="Georgia"/>
                      <w:color w:val="auto"/>
                      <w:sz w:val="18"/>
                      <w:szCs w:val="18"/>
                    </w:rPr>
                    <w:t xml:space="preserve">       340-4100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</w:p>
                <w:p w:rsidR="001F2A38" w:rsidRPr="00C65293" w:rsidRDefault="004B7A26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American Cancer Society    </w:t>
                  </w:r>
                  <w:r w:rsidR="00DD25F9"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          </w:t>
                  </w:r>
                  <w:r w:rsid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  </w:t>
                  </w:r>
                  <w:r w:rsidR="00DD25F9"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</w:t>
                  </w: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327-0991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</w:p>
                <w:p w:rsidR="004B7A26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American Heart Ass.                           </w:t>
                  </w:r>
                  <w:r w:rsid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 </w:t>
                  </w: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>340-4100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American Lung Ass.                           </w:t>
                  </w:r>
                  <w:r w:rsid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    </w:t>
                  </w: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>329-1818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>American Red Cross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ab/>
                    <w:t xml:space="preserve">Blood Donation                     </w:t>
                  </w:r>
                  <w:r w:rsid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</w:t>
                  </w: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>327-8200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First Aid/CPR                                      </w:t>
                  </w:r>
                  <w:r w:rsid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  </w:t>
                  </w: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>250-4300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>Bone Marrow Donor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ab/>
                    <w:t xml:space="preserve">Program                     </w:t>
                  </w:r>
                  <w:r w:rsid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 </w:t>
                  </w: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>1-800-627-7692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Muscular Dystrophy Ass.           </w:t>
                  </w:r>
                  <w:r w:rsid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</w:t>
                  </w: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 xml:space="preserve">         832-5005</w:t>
                  </w: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</w:p>
                <w:p w:rsidR="00DD25F9" w:rsidRPr="00C65293" w:rsidRDefault="00DD25F9">
                  <w:pPr>
                    <w:rPr>
                      <w:rFonts w:ascii="Georgia" w:hAnsi="Georgia" w:cs="Arial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 w:cs="Arial"/>
                      <w:sz w:val="18"/>
                      <w:szCs w:val="18"/>
                    </w:rPr>
                    <w:t>Urgent Care (White Bridge Rd.)         356-6877</w:t>
                  </w: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145" style="position:absolute;margin-left:582.95pt;margin-top:-19.6pt;width:10.8pt;height:10.8pt;z-index:251669504" fillcolor="blue" stroked="f" strokecolor="#c9f" strokeweight="1.5pt"/>
        </w:pict>
      </w:r>
      <w:r>
        <w:rPr>
          <w:noProof/>
        </w:rPr>
        <w:pict>
          <v:rect id="_x0000_s1144" style="position:absolute;margin-left:304.8pt;margin-top:-19.6pt;width:10.8pt;height:10.8pt;z-index:251668480" fillcolor="white [3212]" strokecolor="blue" strokeweight="1.5pt"/>
        </w:pict>
      </w:r>
      <w:r>
        <w:rPr>
          <w:noProof/>
        </w:rPr>
        <w:pict>
          <v:rect id="_x0000_s1146" style="position:absolute;margin-left:71.45pt;margin-top:-19.6pt;width:10.8pt;height:10.8pt;z-index:251670528" fillcolor="red" stroked="f" strokecolor="#c9f" strokeweight="1.5pt"/>
        </w:pict>
      </w:r>
      <w:r>
        <w:rPr>
          <w:noProof/>
        </w:rPr>
        <w:pict>
          <v:shape id="_x0000_s1109" type="#_x0000_t202" style="position:absolute;margin-left:285.6pt;margin-top:63.65pt;width:226.2pt;height:527pt;z-index:251656192;mso-position-horizontal-relative:page;mso-position-vertical-relative:page" filled="f" stroked="f" strokecolor="#c9f" strokeweight="1.5pt">
            <v:textbox style="mso-next-textbox:#_x0000_s1109">
              <w:txbxContent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C65293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  <w:u w:val="single"/>
                    </w:rPr>
                    <w:t>Pregnancy &amp; Prevention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Hope Clinic for Women     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 321-0005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Planned Parenthood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321-7216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>OR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843-3725</w:t>
                  </w:r>
                </w:p>
                <w:p w:rsidR="00D26E4F" w:rsidRPr="00A66EE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b/>
                      <w:color w:val="0000FF"/>
                      <w:sz w:val="24"/>
                      <w:szCs w:val="24"/>
                      <w:u w:val="single"/>
                    </w:rPr>
                  </w:pPr>
                  <w:r w:rsidRPr="00A66EE3">
                    <w:rPr>
                      <w:rFonts w:ascii="Georgia" w:hAnsi="Georgia"/>
                      <w:b/>
                      <w:color w:val="0000FF"/>
                      <w:sz w:val="24"/>
                      <w:szCs w:val="24"/>
                      <w:u w:val="single"/>
                    </w:rPr>
                    <w:t>Preventive Healthcare</w:t>
                  </w:r>
                </w:p>
                <w:p w:rsidR="00C65293" w:rsidRDefault="00D26E4F" w:rsidP="00C65293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TSU Health Center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963-5291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East Nashville Pub. Health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   862-7916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Lentz Pub. Health          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340-5658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Matthew Walker Pub. Health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327-9400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Metro Primary Care      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460-4357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Woodbine Pub. Health  </w:t>
                  </w:r>
                  <w:r w:rsidR="00016004">
                    <w:rPr>
                      <w:rFonts w:ascii="Georgia" w:hAnsi="Georgia"/>
                      <w:sz w:val="18"/>
                      <w:szCs w:val="18"/>
                    </w:rPr>
                    <w:t>Dept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</w:t>
                  </w:r>
                  <w:r w:rsidR="00016004">
                    <w:rPr>
                      <w:rFonts w:ascii="Georgia" w:hAnsi="Georgia"/>
                      <w:sz w:val="18"/>
                      <w:szCs w:val="18"/>
                    </w:rPr>
                    <w:t xml:space="preserve">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862-7940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General Hospital           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341-4000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C65293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  <w:u w:val="single"/>
                    </w:rPr>
                    <w:t>Stress Management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TSU Counseling Center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963-5611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Baptist Educational Program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284-5433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Stop Smoking Program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284- 5433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Suicide Prevention Ctr. 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244-7444</w:t>
                  </w:r>
                </w:p>
                <w:p w:rsidR="00D26E4F" w:rsidRPr="00C65293" w:rsidRDefault="00D26E4F" w:rsidP="00D26E4F">
                  <w:pPr>
                    <w:pStyle w:val="BodyText"/>
                    <w:spacing w:line="240" w:lineRule="auto"/>
                    <w:rPr>
                      <w:rFonts w:ascii="Georgia" w:hAnsi="Georgia"/>
                      <w:sz w:val="18"/>
                      <w:szCs w:val="18"/>
                    </w:rPr>
                  </w:pP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 xml:space="preserve">Weight Loss @ TSU              </w:t>
                  </w:r>
                  <w:r w:rsidR="00C65293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                 </w:t>
                  </w:r>
                  <w:r w:rsidRPr="00C65293">
                    <w:rPr>
                      <w:rFonts w:ascii="Georgia" w:hAnsi="Georgia"/>
                      <w:sz w:val="18"/>
                      <w:szCs w:val="18"/>
                    </w:rPr>
                    <w:t>963-5294</w:t>
                  </w:r>
                </w:p>
                <w:p w:rsidR="007C4BF4" w:rsidRPr="00A66EE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b/>
                      <w:color w:val="0000FF"/>
                      <w:sz w:val="24"/>
                      <w:szCs w:val="24"/>
                      <w:u w:val="single"/>
                    </w:rPr>
                  </w:pPr>
                  <w:r w:rsidRPr="00A66EE3">
                    <w:rPr>
                      <w:rFonts w:ascii="Georgia" w:hAnsi="Georgia" w:cs="Arial"/>
                      <w:b/>
                      <w:color w:val="0000FF"/>
                      <w:sz w:val="24"/>
                      <w:szCs w:val="24"/>
                      <w:u w:val="single"/>
                    </w:rPr>
                    <w:t>Referrals</w:t>
                  </w:r>
                </w:p>
                <w:p w:rsidR="007C4BF4" w:rsidRPr="00C6529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</w:pPr>
                </w:p>
                <w:p w:rsidR="007C4BF4" w:rsidRPr="00C6529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</w:pPr>
                  <w:r w:rsidRP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 xml:space="preserve">Doctor Referrals 8am-12am              </w:t>
                  </w:r>
                  <w:r w:rsid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 xml:space="preserve">                          </w:t>
                  </w:r>
                  <w:r w:rsidRP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>284-6348</w:t>
                  </w:r>
                </w:p>
                <w:p w:rsidR="007C4BF4" w:rsidRPr="00C6529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</w:pPr>
                </w:p>
                <w:p w:rsidR="007C4BF4" w:rsidRPr="00C6529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</w:pPr>
                  <w:r w:rsidRP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 xml:space="preserve">7-days/week                            </w:t>
                  </w:r>
                  <w:r w:rsid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 xml:space="preserve">                            </w:t>
                  </w:r>
                  <w:r w:rsidRP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>1-800-625-4298</w:t>
                  </w:r>
                </w:p>
                <w:p w:rsidR="007C4BF4" w:rsidRPr="00C6529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</w:pPr>
                </w:p>
                <w:p w:rsidR="007C4BF4" w:rsidRPr="00C6529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</w:pPr>
                  <w:r w:rsidRP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 xml:space="preserve">Clinic Info                                         </w:t>
                  </w:r>
                  <w:r w:rsid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 xml:space="preserve">                               </w:t>
                  </w:r>
                  <w:r w:rsidRP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>340-5650</w:t>
                  </w:r>
                </w:p>
                <w:p w:rsidR="007C4BF4" w:rsidRPr="00C6529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</w:pPr>
                  <w:r w:rsidRP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 xml:space="preserve">         </w:t>
                  </w:r>
                </w:p>
                <w:p w:rsidR="007C4BF4" w:rsidRPr="00C65293" w:rsidRDefault="007C4BF4" w:rsidP="007C4BF4">
                  <w:pPr>
                    <w:pStyle w:val="Subhead"/>
                    <w:jc w:val="left"/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</w:pPr>
                  <w:r w:rsidRPr="00C65293">
                    <w:rPr>
                      <w:rFonts w:ascii="Georgia" w:hAnsi="Georgia" w:cs="Arial"/>
                      <w:color w:val="auto"/>
                      <w:sz w:val="16"/>
                      <w:szCs w:val="16"/>
                    </w:rPr>
                    <w:t xml:space="preserve">          </w:t>
                  </w:r>
                </w:p>
                <w:p w:rsidR="00AA0E09" w:rsidRPr="007C4BF4" w:rsidRDefault="00AA0E09" w:rsidP="00D26E4F">
                  <w:pPr>
                    <w:rPr>
                      <w:rFonts w:ascii="Arial" w:hAnsi="Arial" w:cs="Arial"/>
                    </w:rPr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shape id="_x0000_s1108" type="#_x0000_t202" style="position:absolute;margin-left:42.9pt;margin-top:63.65pt;width:187.2pt;height:540.35pt;z-index:251655168;mso-position-horizontal-relative:page;mso-position-vertical-relative:page" filled="f" stroked="f" strokecolor="#c9f" strokeweight="1.5pt">
            <v:textbox style="mso-next-textbox:#_x0000_s1108">
              <w:txbxContent>
                <w:p w:rsidR="0047016C" w:rsidRPr="00C65293" w:rsidRDefault="00F03DD0" w:rsidP="00DD25F9">
                  <w:pPr>
                    <w:pStyle w:val="Heading3"/>
                    <w:jc w:val="both"/>
                    <w:rPr>
                      <w:rFonts w:ascii="Georgia" w:hAnsi="Georgia" w:cs="Aharoni"/>
                      <w:color w:val="0000FF"/>
                      <w:sz w:val="24"/>
                      <w:szCs w:val="24"/>
                      <w:u w:val="single"/>
                    </w:rPr>
                  </w:pPr>
                  <w:r w:rsidRPr="00C65293">
                    <w:rPr>
                      <w:rFonts w:ascii="Georgia" w:hAnsi="Georgia" w:cs="Aharoni"/>
                      <w:color w:val="0000FF"/>
                      <w:sz w:val="24"/>
                      <w:szCs w:val="24"/>
                      <w:u w:val="single"/>
                    </w:rPr>
                    <w:t>HOSPITALS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Baptist                           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284-5555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Centennial                    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342- 1000</w:t>
                  </w:r>
                </w:p>
                <w:p w:rsidR="00F03DD0" w:rsidRPr="00DD25F9" w:rsidRDefault="00DD25F9" w:rsidP="00DD25F9">
                  <w:pPr>
                    <w:pStyle w:val="BodyText"/>
                    <w:widowControl w:val="0"/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Meharry General</w:t>
                  </w:r>
                  <w:r w:rsidR="00F03DD0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</w:t>
                  </w:r>
                  <w:r w:rsidR="00F03DD0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341-4000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Skyline                           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 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769-2000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tabs>
                      <w:tab w:val="left" w:pos="2520"/>
                    </w:tabs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Southern Hills                 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781-4000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tabs>
                      <w:tab w:val="left" w:pos="2520"/>
                    </w:tabs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St. Thomas                    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222-2111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tabs>
                      <w:tab w:val="left" w:pos="2520"/>
                    </w:tabs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Summit                           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316-3000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tabs>
                      <w:tab w:val="left" w:pos="2520"/>
                    </w:tabs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TN Ch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ristian                                      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865-0300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tabs>
                      <w:tab w:val="left" w:pos="2520"/>
                    </w:tabs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Vanderbilt                       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322-5000</w:t>
                  </w:r>
                </w:p>
                <w:p w:rsidR="00F03DD0" w:rsidRPr="00DD25F9" w:rsidRDefault="00F03DD0" w:rsidP="00DD25F9">
                  <w:pPr>
                    <w:pStyle w:val="BodyText"/>
                    <w:widowControl w:val="0"/>
                    <w:tabs>
                      <w:tab w:val="left" w:pos="2520"/>
                    </w:tabs>
                    <w:spacing w:after="0" w:line="36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Veterans                        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 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    </w:t>
                  </w:r>
                  <w:r w:rsidR="00D26E4F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327- 4751</w:t>
                  </w:r>
                </w:p>
                <w:p w:rsidR="000C5BE9" w:rsidRPr="00C65293" w:rsidRDefault="00F03DD0" w:rsidP="00DD25F9">
                  <w:pPr>
                    <w:pStyle w:val="BodyText"/>
                    <w:jc w:val="both"/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  <w:u w:val="single"/>
                    </w:rPr>
                  </w:pPr>
                  <w:r w:rsidRPr="00C65293">
                    <w:rPr>
                      <w:rFonts w:ascii="Georgia" w:hAnsi="Georgia"/>
                      <w:b/>
                      <w:color w:val="FF0000"/>
                      <w:sz w:val="24"/>
                      <w:szCs w:val="24"/>
                      <w:u w:val="single"/>
                    </w:rPr>
                    <w:t>Alcohol &amp; Drug Treatment</w:t>
                  </w:r>
                </w:p>
                <w:p w:rsidR="000C5BE9" w:rsidRPr="00DD25F9" w:rsidRDefault="00F03DD0" w:rsidP="00DD25F9">
                  <w:pPr>
                    <w:pStyle w:val="BodyText"/>
                    <w:jc w:val="both"/>
                    <w:rPr>
                      <w:rFonts w:ascii="Georgia" w:hAnsi="Georgia"/>
                      <w:b/>
                      <w:sz w:val="18"/>
                      <w:szCs w:val="18"/>
                      <w:u w:val="single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Alcohol Anonymous        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831-1050</w:t>
                  </w:r>
                </w:p>
                <w:p w:rsidR="00F03DD0" w:rsidRPr="00DD25F9" w:rsidRDefault="00F03DD0" w:rsidP="00DD25F9">
                  <w:pPr>
                    <w:pStyle w:val="BodyText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Alcohol/Drug Council          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269-0029</w:t>
                  </w:r>
                </w:p>
                <w:p w:rsidR="00F03DD0" w:rsidRPr="00DD25F9" w:rsidRDefault="00F03DD0" w:rsidP="00DD25F9">
                  <w:pPr>
                    <w:pStyle w:val="BodyText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Alcohol/Dru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g Treatment Referral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1-800-4654-8966</w:t>
                  </w:r>
                </w:p>
                <w:p w:rsidR="00F03DD0" w:rsidRPr="00DD25F9" w:rsidRDefault="00F03DD0" w:rsidP="00DD25F9">
                  <w:pPr>
                    <w:pStyle w:val="BodyText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Drug Enforcement              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736-5988</w:t>
                  </w:r>
                </w:p>
                <w:p w:rsidR="00F03DD0" w:rsidRPr="00C65293" w:rsidRDefault="00F03DD0" w:rsidP="00DD25F9">
                  <w:pPr>
                    <w:pStyle w:val="BodyText"/>
                    <w:jc w:val="both"/>
                    <w:rPr>
                      <w:rFonts w:ascii="Georgia" w:hAnsi="Georgia"/>
                      <w:b/>
                      <w:color w:val="0000FF"/>
                      <w:sz w:val="24"/>
                      <w:szCs w:val="24"/>
                      <w:u w:val="single"/>
                    </w:rPr>
                  </w:pPr>
                  <w:r w:rsidRPr="00C65293">
                    <w:rPr>
                      <w:rFonts w:ascii="Georgia" w:hAnsi="Georgia"/>
                      <w:b/>
                      <w:color w:val="0000FF"/>
                      <w:sz w:val="24"/>
                      <w:szCs w:val="24"/>
                      <w:u w:val="single"/>
                    </w:rPr>
                    <w:t>Counseling &amp; Guidance</w:t>
                  </w:r>
                </w:p>
                <w:p w:rsidR="00F03DD0" w:rsidRPr="00DD25F9" w:rsidRDefault="00F03DD0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TSU Counseling Center       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963-5611 </w:t>
                  </w:r>
                </w:p>
                <w:p w:rsidR="00F03DD0" w:rsidRPr="00DD25F9" w:rsidRDefault="00F03DD0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Centerstone Counseling      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460-4357</w:t>
                  </w:r>
                </w:p>
                <w:p w:rsidR="00F03DD0" w:rsidRPr="00DD25F9" w:rsidRDefault="00F03DD0" w:rsidP="00DD25F9">
                  <w:pPr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Crisis Call Center (24 hrs)          </w:t>
                  </w:r>
                  <w:r w:rsidR="00DD25F9">
                    <w:rPr>
                      <w:rFonts w:ascii="Georgia" w:hAnsi="Georgia"/>
                      <w:sz w:val="18"/>
                      <w:szCs w:val="18"/>
                    </w:rPr>
                    <w:t xml:space="preserve">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244-7444</w:t>
                  </w:r>
                </w:p>
                <w:p w:rsidR="00DD25F9" w:rsidRDefault="00DD25F9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</w:p>
                <w:p w:rsidR="000C5BE9" w:rsidRPr="00DD25F9" w:rsidRDefault="000C5BE9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Comprehensive Community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425-0536</w:t>
                  </w:r>
                </w:p>
                <w:p w:rsidR="000C5BE9" w:rsidRPr="00DD25F9" w:rsidRDefault="000C5BE9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Elam Mental Health Clinic    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460-4560</w:t>
                  </w:r>
                </w:p>
                <w:p w:rsidR="000C5BE9" w:rsidRPr="00DD25F9" w:rsidRDefault="000C5BE9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Haven Counseling                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322-9559</w:t>
                  </w:r>
                </w:p>
                <w:p w:rsidR="000C5BE9" w:rsidRPr="00DD25F9" w:rsidRDefault="000C5BE9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Middle TN Treatment Center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321-2575</w:t>
                  </w:r>
                </w:p>
                <w:p w:rsidR="000C5BE9" w:rsidRPr="00DD25F9" w:rsidRDefault="000C5BE9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18"/>
                      <w:szCs w:val="18"/>
                    </w:rPr>
                  </w:pP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Planned Parenthood                  </w:t>
                  </w:r>
                  <w:r w:rsidR="007C4BF4" w:rsidRPr="00DD25F9">
                    <w:rPr>
                      <w:rFonts w:ascii="Georgia" w:hAnsi="Georgia"/>
                      <w:sz w:val="18"/>
                      <w:szCs w:val="18"/>
                    </w:rPr>
                    <w:t xml:space="preserve">        </w:t>
                  </w:r>
                  <w:r w:rsidRPr="00DD25F9">
                    <w:rPr>
                      <w:rFonts w:ascii="Georgia" w:hAnsi="Georgia"/>
                      <w:sz w:val="18"/>
                      <w:szCs w:val="18"/>
                    </w:rPr>
                    <w:t>321-7216</w:t>
                  </w:r>
                </w:p>
                <w:p w:rsidR="000C5BE9" w:rsidRPr="00DD25F9" w:rsidRDefault="000C5BE9" w:rsidP="00DD25F9">
                  <w:pPr>
                    <w:pStyle w:val="BodyText"/>
                    <w:spacing w:line="240" w:lineRule="auto"/>
                    <w:jc w:val="both"/>
                    <w:rPr>
                      <w:rFonts w:ascii="Georgia" w:hAnsi="Georgia"/>
                      <w:sz w:val="20"/>
                    </w:rPr>
                  </w:pPr>
                </w:p>
                <w:p w:rsidR="000C5BE9" w:rsidRPr="00DD25F9" w:rsidRDefault="000C5BE9" w:rsidP="00DD25F9">
                  <w:pPr>
                    <w:jc w:val="both"/>
                    <w:rPr>
                      <w:rFonts w:ascii="Georgia" w:hAnsi="Georgia"/>
                    </w:rPr>
                  </w:pPr>
                </w:p>
                <w:p w:rsidR="000C5BE9" w:rsidRPr="00F03DD0" w:rsidRDefault="000C5BE9" w:rsidP="00F03DD0"/>
                <w:p w:rsidR="00F03DD0" w:rsidRPr="00F03DD0" w:rsidRDefault="00F03DD0" w:rsidP="00F03DD0">
                  <w:pPr>
                    <w:pStyle w:val="BodyText"/>
                  </w:pPr>
                </w:p>
              </w:txbxContent>
            </v:textbox>
            <w10:wrap anchorx="page" anchory="page"/>
          </v:shape>
        </w:pict>
      </w:r>
      <w:r>
        <w:rPr>
          <w:noProof/>
        </w:rPr>
        <w:pict>
          <v:rect id="_x0000_s1138" style="position:absolute;margin-left:390pt;margin-top:-530.2pt;width:10.8pt;height:10.8pt;z-index:251662336" o:regroupid="6" fillcolor="#9cf" stroked="f" strokecolor="#c9f" strokeweight="1.5pt"/>
        </w:pict>
      </w:r>
      <w:r>
        <w:rPr>
          <w:noProof/>
        </w:rPr>
        <w:pict>
          <v:rect id="_x0000_s1137" style="position:absolute;margin-left:354.9pt;margin-top:-530.2pt;width:10.8pt;height:10.8pt;z-index:251661312" o:regroupid="6" fillcolor="#fc6" stroked="f" strokecolor="#c9f" strokeweight="1.5pt"/>
        </w:pict>
      </w:r>
      <w:r>
        <w:rPr>
          <w:noProof/>
        </w:rPr>
        <w:pict>
          <v:rect id="_x0000_s1139" style="position:absolute;margin-left:319.8pt;margin-top:-530.2pt;width:10.8pt;height:10.8pt;z-index:251663360" o:regroupid="6" fillcolor="#9c0" stroked="f" strokecolor="#c9f" strokeweight="1.5pt"/>
        </w:pict>
      </w:r>
      <w:r>
        <w:rPr>
          <w:noProof/>
        </w:rPr>
        <w:pict>
          <v:shape id="_x0000_s1117" type="#_x0000_t202" style="position:absolute;margin-left:514.8pt;margin-top:-149.05pt;width:210.6pt;height:81.45pt;z-index:251660288" filled="f" stroked="f" strokecolor="#c9f" strokeweight="1.5pt">
            <v:textbox style="mso-next-textbox:#_x0000_s1117">
              <w:txbxContent>
                <w:p w:rsidR="00F24D57" w:rsidRDefault="00F24D57" w:rsidP="00A1456C">
                  <w:pPr>
                    <w:pStyle w:val="HighlightTextChar"/>
                  </w:pPr>
                  <w:r>
                    <w:t xml:space="preserve">For information on open positions or to submit your resume, please visit our </w:t>
                  </w:r>
                  <w:r w:rsidR="00E91193">
                    <w:t xml:space="preserve">Web </w:t>
                  </w:r>
                  <w:r>
                    <w:t xml:space="preserve">site at: </w:t>
                  </w:r>
                  <w:r w:rsidRPr="004056DD">
                    <w:t>www.lucernepublishing.com</w:t>
                  </w:r>
                </w:p>
              </w:txbxContent>
            </v:textbox>
          </v:shape>
        </w:pict>
      </w:r>
      <w:r>
        <w:rPr>
          <w:noProof/>
        </w:rPr>
        <w:pict>
          <v:shape id="_x0000_s1116" type="#_x0000_t202" style="position:absolute;margin-left:316.8pt;margin-top:411.85pt;width:159.6pt;height:166.05pt;z-index:251659264;mso-wrap-style:none;mso-position-horizontal-relative:page;mso-position-vertical-relative:page" filled="f" stroked="f" strokecolor="#c9f" strokeweight="1.5pt">
            <v:textbox style="mso-next-textbox:#_x0000_s1116;mso-fit-shape-to-text:t">
              <w:txbxContent>
                <w:p w:rsidR="00713393" w:rsidRPr="005307E5" w:rsidRDefault="00713393" w:rsidP="005307E5"/>
              </w:txbxContent>
            </v:textbox>
            <w10:wrap anchorx="page" anchory="page"/>
          </v:shape>
        </w:pict>
      </w:r>
    </w:p>
    <w:sectPr w:rsidR="00051AEB" w:rsidRPr="00DA356F" w:rsidSect="001F5E36">
      <w:type w:val="nextColumn"/>
      <w:pgSz w:w="15840" w:h="12240" w:orient="landscape" w:code="1"/>
      <w:pgMar w:top="1008" w:right="1008" w:bottom="1440" w:left="1008" w:header="720" w:footer="720" w:gutter="0"/>
      <w:cols w:space="720"/>
      <w:docGrid w:linePitch="2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haroni">
    <w:charset w:val="B1"/>
    <w:family w:val="auto"/>
    <w:pitch w:val="variable"/>
    <w:sig w:usb0="00000801" w:usb1="00000000" w:usb2="00000000" w:usb3="00000000" w:csb0="0000002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64F6C61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145A48AC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7F184EA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597694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88D6212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EB4E91E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8122739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949468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AA8E5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2D5ECDB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243079CA"/>
    <w:multiLevelType w:val="hybridMultilevel"/>
    <w:tmpl w:val="F684E368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48F4A18"/>
    <w:multiLevelType w:val="hybridMultilevel"/>
    <w:tmpl w:val="9ADA4D92"/>
    <w:lvl w:ilvl="0" w:tplc="77AA523C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F4D4968"/>
    <w:multiLevelType w:val="hybridMultilevel"/>
    <w:tmpl w:val="611C0110"/>
    <w:lvl w:ilvl="0" w:tplc="04090009">
      <w:start w:val="1"/>
      <w:numFmt w:val="bullet"/>
      <w:lvlText w:val=""/>
      <w:lvlJc w:val="left"/>
      <w:pPr>
        <w:ind w:left="7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0" w:hanging="360"/>
      </w:pPr>
      <w:rPr>
        <w:rFonts w:ascii="Wingdings" w:hAnsi="Wingdings" w:hint="default"/>
      </w:rPr>
    </w:lvl>
  </w:abstractNum>
  <w:abstractNum w:abstractNumId="13">
    <w:nsid w:val="630578AB"/>
    <w:multiLevelType w:val="hybridMultilevel"/>
    <w:tmpl w:val="336649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29345DB"/>
    <w:multiLevelType w:val="hybridMultilevel"/>
    <w:tmpl w:val="95C2CA04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4"/>
  </w:num>
  <w:num w:numId="14">
    <w:abstractNumId w:val="13"/>
  </w:num>
  <w:num w:numId="15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8"/>
  <w:proofState w:spelling="clean" w:grammar="clean"/>
  <w:attachedTemplate r:id="rId1"/>
  <w:stylePaneFormatFilter w:val="3001"/>
  <w:defaultTabStop w:val="720"/>
  <w:drawingGridHorizontalSpacing w:val="78"/>
  <w:drawingGridVerticalSpacing w:val="106"/>
  <w:displayHorizontalDrawingGridEvery w:val="0"/>
  <w:displayVerticalDrawingGridEvery w:val="2"/>
  <w:noPunctuationKerning/>
  <w:characterSpacingControl w:val="doNotCompress"/>
  <w:compat/>
  <w:rsids>
    <w:rsidRoot w:val="000470B3"/>
    <w:rsid w:val="00016004"/>
    <w:rsid w:val="00022B08"/>
    <w:rsid w:val="000470B3"/>
    <w:rsid w:val="00051AEB"/>
    <w:rsid w:val="000541DD"/>
    <w:rsid w:val="00056AE7"/>
    <w:rsid w:val="00056E5E"/>
    <w:rsid w:val="000641F7"/>
    <w:rsid w:val="00066B9A"/>
    <w:rsid w:val="00081EB1"/>
    <w:rsid w:val="000879BE"/>
    <w:rsid w:val="000A4144"/>
    <w:rsid w:val="000C2C07"/>
    <w:rsid w:val="000C437B"/>
    <w:rsid w:val="000C5BE9"/>
    <w:rsid w:val="00135F6D"/>
    <w:rsid w:val="00190238"/>
    <w:rsid w:val="0019220F"/>
    <w:rsid w:val="001A1CCE"/>
    <w:rsid w:val="001E1930"/>
    <w:rsid w:val="001E35DB"/>
    <w:rsid w:val="001E5B52"/>
    <w:rsid w:val="001F24D4"/>
    <w:rsid w:val="001F2A38"/>
    <w:rsid w:val="001F5E36"/>
    <w:rsid w:val="002029F1"/>
    <w:rsid w:val="002049AA"/>
    <w:rsid w:val="00226B4E"/>
    <w:rsid w:val="00242515"/>
    <w:rsid w:val="00250F89"/>
    <w:rsid w:val="002873C7"/>
    <w:rsid w:val="002A6D1B"/>
    <w:rsid w:val="002A72DA"/>
    <w:rsid w:val="002B10BC"/>
    <w:rsid w:val="002E4755"/>
    <w:rsid w:val="002E7F74"/>
    <w:rsid w:val="00311432"/>
    <w:rsid w:val="00320B3D"/>
    <w:rsid w:val="00326C63"/>
    <w:rsid w:val="00336421"/>
    <w:rsid w:val="003374E3"/>
    <w:rsid w:val="003433BE"/>
    <w:rsid w:val="00365F22"/>
    <w:rsid w:val="00373928"/>
    <w:rsid w:val="003B534A"/>
    <w:rsid w:val="003C2C8D"/>
    <w:rsid w:val="003D6F3A"/>
    <w:rsid w:val="003E3EF7"/>
    <w:rsid w:val="003E6F76"/>
    <w:rsid w:val="003F6D4D"/>
    <w:rsid w:val="00413B2D"/>
    <w:rsid w:val="004236C9"/>
    <w:rsid w:val="00423B05"/>
    <w:rsid w:val="00424F02"/>
    <w:rsid w:val="00461BDC"/>
    <w:rsid w:val="00465785"/>
    <w:rsid w:val="0047016C"/>
    <w:rsid w:val="004740BB"/>
    <w:rsid w:val="00480E36"/>
    <w:rsid w:val="00484C88"/>
    <w:rsid w:val="00486E9E"/>
    <w:rsid w:val="0049066A"/>
    <w:rsid w:val="004B1A33"/>
    <w:rsid w:val="004B7A26"/>
    <w:rsid w:val="004F658A"/>
    <w:rsid w:val="00505416"/>
    <w:rsid w:val="00506068"/>
    <w:rsid w:val="005063B3"/>
    <w:rsid w:val="005067A5"/>
    <w:rsid w:val="00515AA0"/>
    <w:rsid w:val="005253D2"/>
    <w:rsid w:val="005307E5"/>
    <w:rsid w:val="0055036F"/>
    <w:rsid w:val="00557008"/>
    <w:rsid w:val="00557A64"/>
    <w:rsid w:val="00557D3C"/>
    <w:rsid w:val="0057068F"/>
    <w:rsid w:val="00583313"/>
    <w:rsid w:val="005863BA"/>
    <w:rsid w:val="00596758"/>
    <w:rsid w:val="005A3EA7"/>
    <w:rsid w:val="005B31D2"/>
    <w:rsid w:val="005C1924"/>
    <w:rsid w:val="005D3173"/>
    <w:rsid w:val="005E4232"/>
    <w:rsid w:val="005E49E4"/>
    <w:rsid w:val="00614973"/>
    <w:rsid w:val="00640F61"/>
    <w:rsid w:val="0064297C"/>
    <w:rsid w:val="0064622B"/>
    <w:rsid w:val="00673B4B"/>
    <w:rsid w:val="006976F2"/>
    <w:rsid w:val="006F7640"/>
    <w:rsid w:val="00702DD7"/>
    <w:rsid w:val="00705BEA"/>
    <w:rsid w:val="007117E1"/>
    <w:rsid w:val="00713393"/>
    <w:rsid w:val="00721726"/>
    <w:rsid w:val="0072655B"/>
    <w:rsid w:val="00726B33"/>
    <w:rsid w:val="007352E2"/>
    <w:rsid w:val="007367ED"/>
    <w:rsid w:val="00764955"/>
    <w:rsid w:val="00770B4B"/>
    <w:rsid w:val="00775D14"/>
    <w:rsid w:val="007841F4"/>
    <w:rsid w:val="00790C35"/>
    <w:rsid w:val="007A5AF9"/>
    <w:rsid w:val="007B47AA"/>
    <w:rsid w:val="007C4BF4"/>
    <w:rsid w:val="007F61EC"/>
    <w:rsid w:val="0081051F"/>
    <w:rsid w:val="00813185"/>
    <w:rsid w:val="00815D15"/>
    <w:rsid w:val="008619C8"/>
    <w:rsid w:val="00880354"/>
    <w:rsid w:val="008C0FE8"/>
    <w:rsid w:val="008C6A43"/>
    <w:rsid w:val="008C783E"/>
    <w:rsid w:val="008D7343"/>
    <w:rsid w:val="008E56FA"/>
    <w:rsid w:val="008E7187"/>
    <w:rsid w:val="009146F2"/>
    <w:rsid w:val="00953F84"/>
    <w:rsid w:val="009629DE"/>
    <w:rsid w:val="0099163D"/>
    <w:rsid w:val="00993539"/>
    <w:rsid w:val="00997622"/>
    <w:rsid w:val="009B35F9"/>
    <w:rsid w:val="009B61B1"/>
    <w:rsid w:val="009C400F"/>
    <w:rsid w:val="009D3F98"/>
    <w:rsid w:val="00A02B04"/>
    <w:rsid w:val="00A03602"/>
    <w:rsid w:val="00A1456C"/>
    <w:rsid w:val="00A160E2"/>
    <w:rsid w:val="00A20E4B"/>
    <w:rsid w:val="00A46381"/>
    <w:rsid w:val="00A66EE3"/>
    <w:rsid w:val="00AA0E09"/>
    <w:rsid w:val="00AA33BC"/>
    <w:rsid w:val="00AB027D"/>
    <w:rsid w:val="00B1614E"/>
    <w:rsid w:val="00B44AFE"/>
    <w:rsid w:val="00B71B05"/>
    <w:rsid w:val="00B74896"/>
    <w:rsid w:val="00BA7D7E"/>
    <w:rsid w:val="00BB4054"/>
    <w:rsid w:val="00BC730B"/>
    <w:rsid w:val="00BD1A0E"/>
    <w:rsid w:val="00BD1B8D"/>
    <w:rsid w:val="00C04D29"/>
    <w:rsid w:val="00C06B4F"/>
    <w:rsid w:val="00C12618"/>
    <w:rsid w:val="00C15F5E"/>
    <w:rsid w:val="00C21379"/>
    <w:rsid w:val="00C6213B"/>
    <w:rsid w:val="00C65293"/>
    <w:rsid w:val="00C67399"/>
    <w:rsid w:val="00C72419"/>
    <w:rsid w:val="00C7782D"/>
    <w:rsid w:val="00CB0B1F"/>
    <w:rsid w:val="00CC50E0"/>
    <w:rsid w:val="00D26E4F"/>
    <w:rsid w:val="00D2792B"/>
    <w:rsid w:val="00D67A7D"/>
    <w:rsid w:val="00D72AB2"/>
    <w:rsid w:val="00DA13D4"/>
    <w:rsid w:val="00DA356F"/>
    <w:rsid w:val="00DD25F9"/>
    <w:rsid w:val="00E14ECF"/>
    <w:rsid w:val="00E232A6"/>
    <w:rsid w:val="00E335AF"/>
    <w:rsid w:val="00E50E13"/>
    <w:rsid w:val="00E53716"/>
    <w:rsid w:val="00E86F30"/>
    <w:rsid w:val="00E91193"/>
    <w:rsid w:val="00EA5F11"/>
    <w:rsid w:val="00ED4130"/>
    <w:rsid w:val="00EE6CFA"/>
    <w:rsid w:val="00EF541D"/>
    <w:rsid w:val="00F03DD0"/>
    <w:rsid w:val="00F0618F"/>
    <w:rsid w:val="00F24D57"/>
    <w:rsid w:val="00F413ED"/>
    <w:rsid w:val="00F432A4"/>
    <w:rsid w:val="00F53F77"/>
    <w:rsid w:val="00F62F51"/>
    <w:rsid w:val="00F743E0"/>
    <w:rsid w:val="00F8251E"/>
    <w:rsid w:val="00FA1B95"/>
    <w:rsid w:val="00FB240C"/>
    <w:rsid w:val="00FC004E"/>
    <w:rsid w:val="00FC32DD"/>
    <w:rsid w:val="00FF1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148" fill="f" fillcolor="white" stroke="f" strokecolor="#c9f">
      <v:fill color="white" on="f"/>
      <v:stroke color="#c9f" weight="1.5pt" on="f"/>
      <o:colormru v:ext="edit" colors="#9cf,#fc6"/>
    </o:shapedefaults>
    <o:shapelayout v:ext="edit">
      <o:idmap v:ext="edit" data="1"/>
      <o:regrouptable v:ext="edit">
        <o:entry new="1" old="0"/>
        <o:entry new="2" old="0"/>
        <o:entry new="3" old="0"/>
        <o:entry new="4" old="0"/>
        <o:entry new="5" old="0"/>
        <o:entry new="6" old="0"/>
      </o:regrouptable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22B08"/>
    <w:rPr>
      <w:sz w:val="24"/>
      <w:szCs w:val="24"/>
    </w:rPr>
  </w:style>
  <w:style w:type="paragraph" w:styleId="Heading1">
    <w:name w:val="heading 1"/>
    <w:next w:val="BodyText"/>
    <w:link w:val="Heading1Char"/>
    <w:qFormat/>
    <w:rsid w:val="00673B4B"/>
    <w:pPr>
      <w:jc w:val="center"/>
      <w:outlineLvl w:val="0"/>
    </w:pPr>
    <w:rPr>
      <w:rFonts w:ascii="Trebuchet MS" w:hAnsi="Trebuchet MS" w:cs="Arial"/>
      <w:b/>
      <w:color w:val="99CC00"/>
      <w:spacing w:val="40"/>
      <w:sz w:val="36"/>
      <w:szCs w:val="32"/>
    </w:rPr>
  </w:style>
  <w:style w:type="paragraph" w:styleId="Heading2">
    <w:name w:val="heading 2"/>
    <w:next w:val="BodyText"/>
    <w:link w:val="Heading2Char"/>
    <w:qFormat/>
    <w:rsid w:val="00E86F30"/>
    <w:pPr>
      <w:jc w:val="center"/>
      <w:outlineLvl w:val="1"/>
    </w:pPr>
    <w:rPr>
      <w:rFonts w:ascii="Arial" w:hAnsi="Arial" w:cs="Arial"/>
      <w:b/>
      <w:color w:val="99CC00"/>
      <w:spacing w:val="20"/>
      <w:sz w:val="24"/>
      <w:szCs w:val="24"/>
    </w:rPr>
  </w:style>
  <w:style w:type="paragraph" w:styleId="Heading3">
    <w:name w:val="heading 3"/>
    <w:next w:val="BodyText"/>
    <w:link w:val="Heading3Char"/>
    <w:qFormat/>
    <w:rsid w:val="00673B4B"/>
    <w:pPr>
      <w:spacing w:after="120"/>
      <w:outlineLvl w:val="2"/>
    </w:pPr>
    <w:rPr>
      <w:rFonts w:ascii="Trebuchet MS" w:hAnsi="Trebuchet MS" w:cs="Arial"/>
      <w:b/>
      <w:caps/>
      <w:color w:val="99CC00"/>
      <w:sz w:val="28"/>
      <w:szCs w:val="52"/>
    </w:rPr>
  </w:style>
  <w:style w:type="paragraph" w:styleId="Heading4">
    <w:name w:val="heading 4"/>
    <w:next w:val="Normal"/>
    <w:link w:val="Heading4Char"/>
    <w:qFormat/>
    <w:rsid w:val="001F24D4"/>
    <w:pPr>
      <w:spacing w:after="60"/>
      <w:outlineLvl w:val="3"/>
    </w:pPr>
    <w:rPr>
      <w:rFonts w:ascii="Arial" w:hAnsi="Arial" w:cs="Arial"/>
      <w:caps/>
      <w:noProof/>
      <w:color w:val="339966"/>
      <w:spacing w:val="-5"/>
      <w:sz w:val="2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next w:val="Normal"/>
    <w:link w:val="BodyTextChar"/>
    <w:rsid w:val="00E53716"/>
    <w:pPr>
      <w:spacing w:after="240" w:line="240" w:lineRule="atLeast"/>
    </w:pPr>
    <w:rPr>
      <w:rFonts w:ascii="Arial" w:hAnsi="Arial" w:cs="Arial"/>
      <w:spacing w:val="-5"/>
      <w:sz w:val="22"/>
      <w:szCs w:val="22"/>
    </w:rPr>
  </w:style>
  <w:style w:type="paragraph" w:customStyle="1" w:styleId="Tagline">
    <w:name w:val="Tagline"/>
    <w:basedOn w:val="BodyText"/>
    <w:rsid w:val="00673B4B"/>
    <w:pPr>
      <w:jc w:val="center"/>
    </w:pPr>
  </w:style>
  <w:style w:type="character" w:customStyle="1" w:styleId="Heading2Char">
    <w:name w:val="Heading 2 Char"/>
    <w:basedOn w:val="DefaultParagraphFont"/>
    <w:link w:val="Heading2"/>
    <w:rsid w:val="00E86F30"/>
    <w:rPr>
      <w:rFonts w:ascii="Arial" w:hAnsi="Arial" w:cs="Arial"/>
      <w:b/>
      <w:color w:val="99CC00"/>
      <w:spacing w:val="20"/>
      <w:sz w:val="24"/>
      <w:szCs w:val="24"/>
      <w:lang w:val="en-US" w:eastAsia="en-US" w:bidi="ar-SA"/>
    </w:rPr>
  </w:style>
  <w:style w:type="character" w:customStyle="1" w:styleId="Heading1Char">
    <w:name w:val="Heading 1 Char"/>
    <w:basedOn w:val="DefaultParagraphFont"/>
    <w:link w:val="Heading1"/>
    <w:rsid w:val="00673B4B"/>
    <w:rPr>
      <w:rFonts w:ascii="Trebuchet MS" w:hAnsi="Trebuchet MS" w:cs="Arial"/>
      <w:b/>
      <w:color w:val="99CC00"/>
      <w:spacing w:val="40"/>
      <w:sz w:val="36"/>
      <w:szCs w:val="32"/>
      <w:lang w:val="en-US" w:eastAsia="en-US" w:bidi="ar-SA"/>
    </w:rPr>
  </w:style>
  <w:style w:type="paragraph" w:customStyle="1" w:styleId="Address2">
    <w:name w:val="Address 2"/>
    <w:basedOn w:val="Normal"/>
    <w:rsid w:val="00673B4B"/>
    <w:pPr>
      <w:keepLines/>
      <w:jc w:val="center"/>
    </w:pPr>
    <w:rPr>
      <w:rFonts w:ascii="Arial" w:hAnsi="Arial" w:cs="Arial"/>
      <w:sz w:val="20"/>
      <w:szCs w:val="20"/>
    </w:rPr>
  </w:style>
  <w:style w:type="paragraph" w:customStyle="1" w:styleId="HighlightTextChar">
    <w:name w:val="Highlight Text Char"/>
    <w:next w:val="BodyText"/>
    <w:link w:val="HighlightTextCharChar"/>
    <w:rsid w:val="00E53716"/>
    <w:pPr>
      <w:pBdr>
        <w:left w:val="single" w:sz="6" w:space="9" w:color="FFFFFF"/>
        <w:right w:val="single" w:sz="6" w:space="31" w:color="FFFFFF"/>
      </w:pBdr>
      <w:shd w:val="solid" w:color="E3F1FF" w:fill="99CCFF"/>
      <w:ind w:left="144" w:right="864"/>
      <w:outlineLvl w:val="0"/>
    </w:pPr>
    <w:rPr>
      <w:rFonts w:ascii="Trebuchet MS" w:hAnsi="Trebuchet MS" w:cs="Arial"/>
      <w:color w:val="000080"/>
      <w:sz w:val="22"/>
      <w:szCs w:val="22"/>
    </w:rPr>
  </w:style>
  <w:style w:type="paragraph" w:customStyle="1" w:styleId="BodyText4">
    <w:name w:val="Body Text 4"/>
    <w:basedOn w:val="BodyText1"/>
    <w:rsid w:val="00056AE7"/>
    <w:pPr>
      <w:jc w:val="center"/>
    </w:pPr>
  </w:style>
  <w:style w:type="character" w:customStyle="1" w:styleId="HighlightTextCharChar">
    <w:name w:val="Highlight Text Char Char"/>
    <w:basedOn w:val="DefaultParagraphFont"/>
    <w:link w:val="HighlightTextChar"/>
    <w:rsid w:val="00E53716"/>
    <w:rPr>
      <w:rFonts w:ascii="Trebuchet MS" w:hAnsi="Trebuchet MS" w:cs="Arial"/>
      <w:color w:val="000080"/>
      <w:sz w:val="22"/>
      <w:szCs w:val="22"/>
      <w:lang w:val="en-US" w:eastAsia="en-US" w:bidi="ar-SA"/>
    </w:rPr>
  </w:style>
  <w:style w:type="paragraph" w:customStyle="1" w:styleId="BodyText1">
    <w:name w:val="Body Text 1"/>
    <w:basedOn w:val="BodyText"/>
    <w:rsid w:val="00673B4B"/>
    <w:pPr>
      <w:spacing w:after="0"/>
    </w:pPr>
    <w:rPr>
      <w:i/>
    </w:rPr>
  </w:style>
  <w:style w:type="paragraph" w:customStyle="1" w:styleId="Address1">
    <w:name w:val="Address 1"/>
    <w:rsid w:val="00E53716"/>
    <w:pPr>
      <w:jc w:val="center"/>
    </w:pPr>
    <w:rPr>
      <w:rFonts w:ascii="Trebuchet MS" w:hAnsi="Trebuchet MS" w:cs="Arial"/>
      <w:bCs/>
      <w:color w:val="99CC00"/>
      <w:sz w:val="24"/>
      <w:szCs w:val="24"/>
    </w:rPr>
  </w:style>
  <w:style w:type="character" w:customStyle="1" w:styleId="BodyTextChar">
    <w:name w:val="Body Text Char"/>
    <w:basedOn w:val="DefaultParagraphFont"/>
    <w:link w:val="BodyText"/>
    <w:rsid w:val="00E53716"/>
    <w:rPr>
      <w:rFonts w:ascii="Arial" w:hAnsi="Arial" w:cs="Arial"/>
      <w:spacing w:val="-5"/>
      <w:sz w:val="22"/>
      <w:szCs w:val="22"/>
      <w:lang w:val="en-US" w:eastAsia="en-US" w:bidi="ar-SA"/>
    </w:rPr>
  </w:style>
  <w:style w:type="character" w:customStyle="1" w:styleId="Heading4Char">
    <w:name w:val="Heading 4 Char"/>
    <w:basedOn w:val="BodyTextChar"/>
    <w:link w:val="Heading4"/>
    <w:rsid w:val="001F24D4"/>
    <w:rPr>
      <w:caps/>
      <w:color w:val="339966"/>
      <w:szCs w:val="32"/>
    </w:rPr>
  </w:style>
  <w:style w:type="character" w:customStyle="1" w:styleId="Heading3Char">
    <w:name w:val="Heading 3 Char"/>
    <w:basedOn w:val="DefaultParagraphFont"/>
    <w:link w:val="Heading3"/>
    <w:rsid w:val="00673B4B"/>
    <w:rPr>
      <w:rFonts w:ascii="Trebuchet MS" w:hAnsi="Trebuchet MS" w:cs="Arial"/>
      <w:b/>
      <w:caps/>
      <w:color w:val="99CC00"/>
      <w:sz w:val="28"/>
      <w:szCs w:val="52"/>
      <w:lang w:val="en-US" w:eastAsia="en-US" w:bidi="ar-SA"/>
    </w:rPr>
  </w:style>
  <w:style w:type="paragraph" w:styleId="BodyText2">
    <w:name w:val="Body Text 2"/>
    <w:basedOn w:val="Normal"/>
    <w:rsid w:val="00673B4B"/>
    <w:pPr>
      <w:spacing w:before="120" w:after="360"/>
      <w:jc w:val="right"/>
    </w:pPr>
    <w:rPr>
      <w:rFonts w:ascii="Trebuchet MS" w:hAnsi="Trebuchet MS"/>
      <w:color w:val="99CC00"/>
      <w:sz w:val="22"/>
    </w:rPr>
  </w:style>
  <w:style w:type="paragraph" w:styleId="ListBullet">
    <w:name w:val="List Bullet"/>
    <w:basedOn w:val="Normal"/>
    <w:autoRedefine/>
    <w:rsid w:val="00E53716"/>
    <w:pPr>
      <w:keepLines/>
      <w:numPr>
        <w:numId w:val="11"/>
      </w:numPr>
      <w:pBdr>
        <w:top w:val="single" w:sz="6" w:space="12" w:color="FFFFFF"/>
        <w:left w:val="single" w:sz="6" w:space="12" w:color="FFFFFF"/>
        <w:bottom w:val="single" w:sz="6" w:space="12" w:color="FFFFFF"/>
        <w:right w:val="single" w:sz="6" w:space="12" w:color="FFFFFF"/>
      </w:pBdr>
      <w:shd w:val="clear" w:color="FFFFFF" w:fill="auto"/>
      <w:spacing w:after="120" w:line="200" w:lineRule="atLeast"/>
      <w:ind w:right="245"/>
    </w:pPr>
    <w:rPr>
      <w:rFonts w:ascii="Trebuchet MS" w:hAnsi="Trebuchet MS" w:cs="Arial"/>
      <w:iCs/>
      <w:spacing w:val="-5"/>
      <w:sz w:val="22"/>
      <w:szCs w:val="22"/>
    </w:rPr>
  </w:style>
  <w:style w:type="paragraph" w:styleId="BalloonText">
    <w:name w:val="Balloon Text"/>
    <w:basedOn w:val="Normal"/>
    <w:semiHidden/>
    <w:rsid w:val="00A1456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72655B"/>
    <w:rPr>
      <w:color w:val="0000FF"/>
      <w:u w:val="single"/>
    </w:rPr>
  </w:style>
  <w:style w:type="paragraph" w:customStyle="1" w:styleId="PlaceHeadline">
    <w:name w:val="Place Headline"/>
    <w:basedOn w:val="BodyText3"/>
    <w:link w:val="PlaceHeadlineChar"/>
    <w:qFormat/>
    <w:rsid w:val="000470B3"/>
    <w:pPr>
      <w:widowControl w:val="0"/>
      <w:spacing w:line="360" w:lineRule="auto"/>
      <w:jc w:val="center"/>
    </w:pPr>
    <w:rPr>
      <w:b/>
      <w:color w:val="411D0E"/>
      <w:kern w:val="28"/>
      <w:sz w:val="28"/>
      <w:szCs w:val="20"/>
    </w:rPr>
  </w:style>
  <w:style w:type="character" w:customStyle="1" w:styleId="PlaceHeadlineChar">
    <w:name w:val="Place Headline Char"/>
    <w:basedOn w:val="BodyText3Char"/>
    <w:link w:val="PlaceHeadline"/>
    <w:rsid w:val="000470B3"/>
    <w:rPr>
      <w:b/>
      <w:color w:val="411D0E"/>
      <w:kern w:val="28"/>
      <w:sz w:val="28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0470B3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0470B3"/>
    <w:rPr>
      <w:sz w:val="16"/>
      <w:szCs w:val="16"/>
    </w:rPr>
  </w:style>
  <w:style w:type="paragraph" w:customStyle="1" w:styleId="Taglinehere">
    <w:name w:val="Tagline here"/>
    <w:basedOn w:val="Normal"/>
    <w:link w:val="TaglinehereChar"/>
    <w:qFormat/>
    <w:rsid w:val="009B35F9"/>
    <w:pPr>
      <w:widowControl w:val="0"/>
      <w:spacing w:line="384" w:lineRule="auto"/>
      <w:jc w:val="center"/>
    </w:pPr>
    <w:rPr>
      <w:color w:val="411D0E"/>
      <w:kern w:val="28"/>
      <w:szCs w:val="20"/>
    </w:rPr>
  </w:style>
  <w:style w:type="character" w:customStyle="1" w:styleId="TaglinehereChar">
    <w:name w:val="Tagline here Char"/>
    <w:basedOn w:val="DefaultParagraphFont"/>
    <w:link w:val="Taglinehere"/>
    <w:rsid w:val="009B35F9"/>
    <w:rPr>
      <w:color w:val="411D0E"/>
      <w:kern w:val="28"/>
      <w:sz w:val="24"/>
    </w:rPr>
  </w:style>
  <w:style w:type="paragraph" w:customStyle="1" w:styleId="LogoBox">
    <w:name w:val="Logo Box"/>
    <w:basedOn w:val="BodyText3"/>
    <w:link w:val="LogoBoxChar"/>
    <w:qFormat/>
    <w:rsid w:val="00ED4130"/>
    <w:pPr>
      <w:widowControl w:val="0"/>
      <w:spacing w:line="250" w:lineRule="auto"/>
      <w:jc w:val="center"/>
    </w:pPr>
    <w:rPr>
      <w:b/>
      <w:color w:val="411D0E"/>
      <w:kern w:val="28"/>
      <w:sz w:val="24"/>
      <w:szCs w:val="20"/>
    </w:rPr>
  </w:style>
  <w:style w:type="character" w:customStyle="1" w:styleId="LogoBoxChar">
    <w:name w:val="Logo Box Char"/>
    <w:basedOn w:val="BodyText3Char"/>
    <w:link w:val="LogoBox"/>
    <w:rsid w:val="00ED4130"/>
    <w:rPr>
      <w:b/>
      <w:color w:val="411D0E"/>
      <w:kern w:val="28"/>
      <w:sz w:val="24"/>
    </w:rPr>
  </w:style>
  <w:style w:type="paragraph" w:customStyle="1" w:styleId="Subhead">
    <w:name w:val="Subhead"/>
    <w:basedOn w:val="Normal"/>
    <w:link w:val="SubheadChar"/>
    <w:qFormat/>
    <w:rsid w:val="007C4BF4"/>
    <w:pPr>
      <w:jc w:val="center"/>
    </w:pPr>
    <w:rPr>
      <w:color w:val="411D0E"/>
      <w:kern w:val="28"/>
      <w:sz w:val="20"/>
      <w:szCs w:val="20"/>
    </w:rPr>
  </w:style>
  <w:style w:type="character" w:customStyle="1" w:styleId="SubheadChar">
    <w:name w:val="Subhead Char"/>
    <w:basedOn w:val="DefaultParagraphFont"/>
    <w:link w:val="Subhead"/>
    <w:rsid w:val="007C4BF4"/>
    <w:rPr>
      <w:color w:val="411D0E"/>
      <w:kern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hyperlink" Target="http://www.tnstate.ed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achel%20Renee\AppData\Roaming\Microsoft\Templates\Recruiting%20brochur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Recruiting brochure.dot</Template>
  <TotalTime>7</TotalTime>
  <Pages>2</Pages>
  <Words>0</Words>
  <Characters>24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Rachel Renee</dc:creator>
  <cp:lastModifiedBy>tjennette</cp:lastModifiedBy>
  <cp:revision>2</cp:revision>
  <cp:lastPrinted>2010-10-12T20:12:00Z</cp:lastPrinted>
  <dcterms:created xsi:type="dcterms:W3CDTF">2011-04-27T14:55:00Z</dcterms:created>
  <dcterms:modified xsi:type="dcterms:W3CDTF">2011-04-27T14:55:00Z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TC060888481033</vt:lpwstr>
  </property>
</Properties>
</file>